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8" w:rsidRDefault="00DA7AF8"/>
    <w:p w:rsidR="00FA14CE" w:rsidRDefault="005601B5" w:rsidP="00FA14CE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24"/>
          <w:szCs w:val="24"/>
        </w:rPr>
        <w:t>Ficha de inscripción</w:t>
      </w:r>
      <w:r w:rsidR="00FA14CE">
        <w:rPr>
          <w:rFonts w:ascii="Myriad Pro" w:hAnsi="Myriad Pro" w:cs="Arial"/>
          <w:b/>
          <w:sz w:val="24"/>
          <w:szCs w:val="24"/>
        </w:rPr>
        <w:t xml:space="preserve">  </w:t>
      </w:r>
      <w:r w:rsidR="00214AD0"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8" o:spid="_x0000_s1026" type="#_x0000_t32" style="position:absolute;margin-left:.65pt;margin-top:17.65pt;width:482.25pt;height:0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CNMIQ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" strokeweight="1.5pt"/>
        </w:pict>
      </w:r>
    </w:p>
    <w:p w:rsidR="00D16F93" w:rsidRDefault="005A55AF" w:rsidP="00D16F93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br/>
      </w:r>
      <w:r w:rsidR="00A234D9" w:rsidRPr="006516A2">
        <w:rPr>
          <w:rFonts w:ascii="Myriad Pro" w:hAnsi="Myriad Pro" w:cs="Arial"/>
          <w:b/>
          <w:sz w:val="18"/>
          <w:szCs w:val="18"/>
        </w:rPr>
        <w:t>Actividad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275D5D" w:rsidRPr="006516A2">
        <w:rPr>
          <w:rFonts w:ascii="Myriad Pro" w:hAnsi="Myriad Pro" w:cs="Arial"/>
          <w:sz w:val="18"/>
          <w:szCs w:val="18"/>
        </w:rPr>
        <w:t xml:space="preserve">Curso </w:t>
      </w:r>
      <w:r w:rsidR="00881DDB">
        <w:rPr>
          <w:rFonts w:ascii="Myriad Pro" w:hAnsi="Myriad Pro" w:cs="Arial"/>
          <w:sz w:val="18"/>
          <w:szCs w:val="18"/>
        </w:rPr>
        <w:t>E-</w:t>
      </w:r>
      <w:proofErr w:type="spellStart"/>
      <w:r w:rsidR="00881DDB">
        <w:rPr>
          <w:rFonts w:ascii="Myriad Pro" w:hAnsi="Myriad Pro" w:cs="Arial"/>
          <w:sz w:val="18"/>
          <w:szCs w:val="18"/>
        </w:rPr>
        <w:t>learning</w:t>
      </w:r>
      <w:proofErr w:type="spellEnd"/>
      <w:r w:rsidR="00881DDB">
        <w:rPr>
          <w:rFonts w:ascii="Myriad Pro" w:hAnsi="Myriad Pro" w:cs="Arial"/>
          <w:sz w:val="18"/>
          <w:szCs w:val="18"/>
        </w:rPr>
        <w:t xml:space="preserve"> </w:t>
      </w:r>
      <w:r w:rsidR="00275D5D" w:rsidRPr="006516A2">
        <w:rPr>
          <w:rFonts w:ascii="Myriad Pro" w:hAnsi="Myriad Pro" w:cs="Arial"/>
          <w:sz w:val="18"/>
          <w:szCs w:val="18"/>
        </w:rPr>
        <w:t>“</w:t>
      </w:r>
      <w:r w:rsidR="00D16F93" w:rsidRPr="00D16F93">
        <w:rPr>
          <w:rFonts w:ascii="Myriad Pro" w:hAnsi="Myriad Pro" w:cs="Arial"/>
          <w:b/>
          <w:sz w:val="18"/>
          <w:szCs w:val="18"/>
        </w:rPr>
        <w:t>“Economía de la energía.  Bases para su abordaje en</w:t>
      </w:r>
      <w:r w:rsidR="00D16F93">
        <w:rPr>
          <w:rFonts w:ascii="Myriad Pro" w:hAnsi="Myriad Pro" w:cs="Arial"/>
          <w:b/>
          <w:sz w:val="18"/>
          <w:szCs w:val="18"/>
        </w:rPr>
        <w:t xml:space="preserve"> clave R</w:t>
      </w:r>
      <w:r w:rsidR="00D16F93" w:rsidRPr="00D16F93">
        <w:rPr>
          <w:rFonts w:ascii="Myriad Pro" w:hAnsi="Myriad Pro" w:cs="Arial"/>
          <w:b/>
          <w:sz w:val="18"/>
          <w:szCs w:val="18"/>
        </w:rPr>
        <w:t xml:space="preserve">egional” </w:t>
      </w:r>
    </w:p>
    <w:p w:rsidR="00A234D9" w:rsidRPr="00D16F93" w:rsidRDefault="005A55AF" w:rsidP="00D16F93">
      <w:pPr>
        <w:rPr>
          <w:rFonts w:ascii="Myriad Pro" w:hAnsi="Myriad Pro" w:cs="Arial"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Fecha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6516A2">
        <w:rPr>
          <w:rFonts w:ascii="Myriad Pro" w:hAnsi="Myriad Pro" w:cs="Arial"/>
          <w:sz w:val="18"/>
          <w:szCs w:val="18"/>
        </w:rPr>
        <w:t xml:space="preserve">Inscripciones hasta el </w:t>
      </w:r>
      <w:r w:rsidR="005B0177">
        <w:rPr>
          <w:rFonts w:ascii="Myriad Pro" w:hAnsi="Myriad Pro" w:cs="Arial"/>
          <w:sz w:val="18"/>
          <w:szCs w:val="18"/>
        </w:rPr>
        <w:t>lunes 5</w:t>
      </w:r>
      <w:bookmarkStart w:id="0" w:name="_GoBack"/>
      <w:bookmarkEnd w:id="0"/>
      <w:r w:rsidR="006A5E51">
        <w:rPr>
          <w:rFonts w:ascii="Myriad Pro" w:hAnsi="Myriad Pro" w:cs="Arial"/>
          <w:sz w:val="18"/>
          <w:szCs w:val="18"/>
        </w:rPr>
        <w:t xml:space="preserve"> de </w:t>
      </w:r>
      <w:r w:rsidR="00A412CB">
        <w:rPr>
          <w:rFonts w:ascii="Myriad Pro" w:hAnsi="Myriad Pro" w:cs="Arial"/>
          <w:sz w:val="18"/>
          <w:szCs w:val="18"/>
        </w:rPr>
        <w:t>octubre</w:t>
      </w:r>
      <w:r w:rsidR="00617EBC">
        <w:rPr>
          <w:rFonts w:ascii="Myriad Pro" w:hAnsi="Myriad Pro" w:cs="Arial"/>
          <w:sz w:val="18"/>
          <w:szCs w:val="18"/>
        </w:rPr>
        <w:t xml:space="preserve">. </w:t>
      </w:r>
      <w:r w:rsidR="006516A2">
        <w:rPr>
          <w:rFonts w:ascii="Myriad Pro" w:hAnsi="Myriad Pro" w:cs="Arial"/>
          <w:sz w:val="18"/>
          <w:szCs w:val="18"/>
        </w:rPr>
        <w:t xml:space="preserve"> </w:t>
      </w:r>
      <w:r w:rsidR="006516A2" w:rsidRPr="006516A2">
        <w:rPr>
          <w:rFonts w:ascii="Myriad Pro" w:hAnsi="Myriad Pro" w:cs="Arial"/>
          <w:i/>
          <w:sz w:val="18"/>
          <w:szCs w:val="18"/>
        </w:rPr>
        <w:t xml:space="preserve">Curso del </w:t>
      </w:r>
      <w:r w:rsidR="00D16F93">
        <w:rPr>
          <w:rFonts w:ascii="Myriad Pro" w:hAnsi="Myriad Pro" w:cs="Arial"/>
          <w:i/>
          <w:sz w:val="18"/>
          <w:szCs w:val="18"/>
        </w:rPr>
        <w:t>12</w:t>
      </w:r>
      <w:r w:rsidR="00A412CB">
        <w:rPr>
          <w:rFonts w:ascii="Myriad Pro" w:hAnsi="Myriad Pro" w:cs="Arial"/>
          <w:i/>
          <w:sz w:val="18"/>
          <w:szCs w:val="18"/>
        </w:rPr>
        <w:t xml:space="preserve"> de octubre </w:t>
      </w:r>
      <w:r w:rsidR="006A5E51">
        <w:rPr>
          <w:rFonts w:ascii="Myriad Pro" w:hAnsi="Myriad Pro" w:cs="Arial"/>
          <w:i/>
          <w:sz w:val="18"/>
          <w:szCs w:val="18"/>
        </w:rPr>
        <w:t xml:space="preserve">al </w:t>
      </w:r>
      <w:r w:rsidR="00D16F93">
        <w:rPr>
          <w:rFonts w:ascii="Myriad Pro" w:hAnsi="Myriad Pro" w:cs="Arial"/>
          <w:i/>
          <w:sz w:val="18"/>
          <w:szCs w:val="18"/>
        </w:rPr>
        <w:t xml:space="preserve">30 </w:t>
      </w:r>
      <w:r w:rsidR="00A412CB">
        <w:rPr>
          <w:rFonts w:ascii="Myriad Pro" w:hAnsi="Myriad Pro" w:cs="Arial"/>
          <w:i/>
          <w:sz w:val="18"/>
          <w:szCs w:val="18"/>
        </w:rPr>
        <w:t>de noviembre</w:t>
      </w:r>
      <w:r w:rsidR="003935CB">
        <w:rPr>
          <w:rFonts w:ascii="Myriad Pro" w:hAnsi="Myriad Pro" w:cs="Arial"/>
          <w:i/>
          <w:sz w:val="18"/>
          <w:szCs w:val="18"/>
        </w:rPr>
        <w:t xml:space="preserve"> de</w:t>
      </w:r>
      <w:r w:rsidR="00617EBC">
        <w:rPr>
          <w:rFonts w:ascii="Myriad Pro" w:hAnsi="Myriad Pro" w:cs="Arial"/>
          <w:i/>
          <w:sz w:val="18"/>
          <w:szCs w:val="18"/>
        </w:rPr>
        <w:t xml:space="preserve"> 201</w:t>
      </w:r>
      <w:r w:rsidR="006A5E51">
        <w:rPr>
          <w:rFonts w:ascii="Myriad Pro" w:hAnsi="Myriad Pro" w:cs="Arial"/>
          <w:i/>
          <w:sz w:val="18"/>
          <w:szCs w:val="18"/>
        </w:rPr>
        <w:t>5</w:t>
      </w:r>
      <w:r w:rsidR="006516A2" w:rsidRPr="006516A2">
        <w:rPr>
          <w:rFonts w:ascii="Myriad Pro" w:hAnsi="Myriad Pro" w:cs="Arial"/>
          <w:i/>
          <w:sz w:val="18"/>
          <w:szCs w:val="18"/>
        </w:rPr>
        <w:t>.</w:t>
      </w: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Completar y enviar a formacion@cefir.org.uy</w:t>
      </w:r>
    </w:p>
    <w:p w:rsidR="006516A2" w:rsidRDefault="006516A2" w:rsidP="006516A2">
      <w:pPr>
        <w:pStyle w:val="Sinespaciado"/>
        <w:rPr>
          <w:sz w:val="16"/>
          <w:szCs w:val="16"/>
        </w:rPr>
      </w:pP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275D5D" w:rsidRPr="006516A2" w:rsidRDefault="00214AD0" w:rsidP="00275D5D">
      <w:pPr>
        <w:rPr>
          <w:rFonts w:ascii="Myriad Pro" w:hAnsi="Myriad Pro" w:cs="Arial"/>
          <w:b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69" o:spid="_x0000_s1059" type="#_x0000_t32" style="position:absolute;margin-left:1.05pt;margin-top:16.65pt;width:482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8hIQ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El</w:t>
      </w:r>
      <w:r w:rsidR="00352BE5">
        <w:rPr>
          <w:rFonts w:ascii="Myriad Pro" w:hAnsi="Myriad Pro" w:cs="Arial"/>
          <w:b/>
          <w:sz w:val="18"/>
          <w:szCs w:val="18"/>
        </w:rPr>
        <w:t>/la candidat</w:t>
      </w:r>
      <w:r w:rsidR="004A5164">
        <w:rPr>
          <w:rFonts w:ascii="Myriad Pro" w:hAnsi="Myriad Pro" w:cs="Arial"/>
          <w:b/>
          <w:sz w:val="18"/>
          <w:szCs w:val="18"/>
        </w:rPr>
        <w:t>o</w:t>
      </w:r>
      <w:r w:rsidR="00352BE5">
        <w:rPr>
          <w:rFonts w:ascii="Myriad Pro" w:hAnsi="Myriad Pro" w:cs="Arial"/>
          <w:b/>
          <w:sz w:val="18"/>
          <w:szCs w:val="18"/>
        </w:rPr>
        <w:t>/a</w:t>
      </w:r>
    </w:p>
    <w:p w:rsidR="006516A2" w:rsidRPr="006516A2" w:rsidRDefault="006516A2" w:rsidP="005601B5">
      <w:pPr>
        <w:rPr>
          <w:rFonts w:ascii="Myriad Pro" w:hAnsi="Myriad Pro" w:cs="Arial"/>
          <w:sz w:val="2"/>
          <w:szCs w:val="2"/>
        </w:rPr>
      </w:pPr>
    </w:p>
    <w:p w:rsidR="00263443" w:rsidRPr="006516A2" w:rsidRDefault="00214AD0" w:rsidP="005601B5">
      <w:pPr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21" o:spid="_x0000_s1058" type="#_x0000_t32" style="position:absolute;margin-left:43.8pt;margin-top:11.45pt;width:439.1pt;height:.0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"/>
        </w:pict>
      </w:r>
      <w:r w:rsidR="00263443" w:rsidRPr="006516A2">
        <w:rPr>
          <w:rFonts w:ascii="Myriad Pro" w:hAnsi="Myriad Pro" w:cs="Arial"/>
          <w:sz w:val="18"/>
          <w:szCs w:val="18"/>
        </w:rPr>
        <w:t>Apellidos:</w:t>
      </w:r>
    </w:p>
    <w:p w:rsidR="00263443" w:rsidRPr="006516A2" w:rsidRDefault="00214AD0" w:rsidP="005601B5">
      <w:pPr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22" o:spid="_x0000_s1057" type="#_x0000_t32" style="position:absolute;margin-left:43.8pt;margin-top:11.1pt;width:439.1pt;height:0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lbIQIAAD4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"/>
        </w:pict>
      </w:r>
      <w:r w:rsidR="00263443" w:rsidRPr="006516A2">
        <w:rPr>
          <w:rFonts w:ascii="Myriad Pro" w:hAnsi="Myriad Pro" w:cs="Arial"/>
          <w:sz w:val="18"/>
          <w:szCs w:val="18"/>
        </w:rPr>
        <w:t>Nombre</w:t>
      </w:r>
      <w:r w:rsidR="00275D5D" w:rsidRPr="006516A2">
        <w:rPr>
          <w:rFonts w:ascii="Myriad Pro" w:hAnsi="Myriad Pro" w:cs="Arial"/>
          <w:sz w:val="18"/>
          <w:szCs w:val="18"/>
        </w:rPr>
        <w:t>s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214AD0" w:rsidP="005601B5">
      <w:pPr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23" o:spid="_x0000_s1056" type="#_x0000_t32" style="position:absolute;margin-left:83.55pt;margin-top:10.55pt;width:399.35pt;height:.0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"/>
        </w:pict>
      </w:r>
      <w:r w:rsidR="006516A2">
        <w:rPr>
          <w:rFonts w:ascii="Myriad Pro" w:hAnsi="Myriad Pro" w:cs="Arial"/>
          <w:sz w:val="18"/>
          <w:szCs w:val="18"/>
        </w:rPr>
        <w:t>Lugar de nacimiento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214AD0" w:rsidP="00263443">
      <w:pPr>
        <w:rPr>
          <w:rFonts w:ascii="Myriad Pro" w:hAnsi="Myriad Pro" w:cs="Arial"/>
          <w:i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25" o:spid="_x0000_s1055" type="#_x0000_t32" style="position:absolute;margin-left:214.8pt;margin-top:35.55pt;width:268.1pt;height:0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"/>
        </w:pict>
      </w: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24" o:spid="_x0000_s1054" type="#_x0000_t32" style="position:absolute;margin-left:83.55pt;margin-top:11.65pt;width:399.35pt;height:.0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sWIwIAAEA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"/>
        </w:pict>
      </w:r>
      <w:r w:rsidR="00263443" w:rsidRPr="006516A2">
        <w:rPr>
          <w:rFonts w:ascii="Myriad Pro" w:hAnsi="Myriad Pro" w:cs="Arial"/>
          <w:sz w:val="18"/>
          <w:szCs w:val="18"/>
        </w:rPr>
        <w:t>Fecha de nacimie</w:t>
      </w:r>
      <w:r w:rsidR="00275D5D" w:rsidRPr="006516A2">
        <w:rPr>
          <w:rFonts w:ascii="Myriad Pro" w:hAnsi="Myriad Pro" w:cs="Arial"/>
          <w:sz w:val="18"/>
          <w:szCs w:val="18"/>
        </w:rPr>
        <w:t xml:space="preserve">nto: </w:t>
      </w:r>
      <w:r w:rsidR="009C0890" w:rsidRPr="006516A2">
        <w:rPr>
          <w:rFonts w:ascii="Myriad Pro" w:hAnsi="Myriad Pro" w:cs="Arial"/>
          <w:sz w:val="18"/>
          <w:szCs w:val="18"/>
        </w:rPr>
        <w:br/>
      </w:r>
      <w:r w:rsidR="00263443" w:rsidRPr="006516A2">
        <w:rPr>
          <w:rFonts w:ascii="Myriad Pro" w:hAnsi="Myriad Pro" w:cs="Arial"/>
          <w:sz w:val="18"/>
          <w:szCs w:val="18"/>
        </w:rPr>
        <w:br/>
        <w:t>Número de pasaporte y/o</w:t>
      </w:r>
      <w:r w:rsidR="00275D5D" w:rsidRPr="006516A2">
        <w:rPr>
          <w:rFonts w:ascii="Myriad Pro" w:hAnsi="Myriad Pro" w:cs="Arial"/>
          <w:sz w:val="18"/>
          <w:szCs w:val="18"/>
        </w:rPr>
        <w:t xml:space="preserve"> del documento de identidad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75D5D" w:rsidRPr="006516A2" w:rsidRDefault="00214AD0" w:rsidP="00275D5D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34" o:spid="_x0000_s1053" type="#_x0000_t32" style="position:absolute;margin-left:94.05pt;margin-top:11.45pt;width:388.85pt;height:.0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tjIwIAAEA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"/>
        </w:pict>
      </w:r>
      <w:r w:rsidR="00275D5D" w:rsidRPr="006516A2">
        <w:rPr>
          <w:rFonts w:ascii="Myriad Pro" w:hAnsi="Myriad Pro" w:cs="Arial"/>
          <w:sz w:val="18"/>
          <w:szCs w:val="18"/>
        </w:rPr>
        <w:t>Dirección de residencia:</w:t>
      </w:r>
      <w:r w:rsidR="00275D5D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214AD0" w:rsidP="009C0890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26" o:spid="_x0000_s1052" type="#_x0000_t32" style="position:absolute;margin-left:108.3pt;margin-top:11.45pt;width:374.6pt;height:.0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"/>
        </w:pict>
      </w:r>
      <w:r w:rsidR="00275D5D" w:rsidRPr="006516A2">
        <w:rPr>
          <w:rFonts w:ascii="Myriad Pro" w:hAnsi="Myriad Pro" w:cs="Arial"/>
          <w:sz w:val="18"/>
          <w:szCs w:val="18"/>
        </w:rPr>
        <w:t>Ciudad y país de residencia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  <w:r w:rsidR="009C0890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214AD0" w:rsidP="00263443">
      <w:pPr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27" o:spid="_x0000_s1051" type="#_x0000_t32" style="position:absolute;margin-left:131.8pt;margin-top:11.4pt;width:351.1pt;height:.0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MZIwIAAEA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"/>
        </w:pict>
      </w:r>
      <w:r w:rsidR="00263443" w:rsidRPr="006516A2">
        <w:rPr>
          <w:rFonts w:ascii="Myriad Pro" w:hAnsi="Myriad Pro" w:cs="Arial"/>
          <w:sz w:val="18"/>
          <w:szCs w:val="18"/>
        </w:rPr>
        <w:t xml:space="preserve">Números de teléfono </w:t>
      </w:r>
      <w:r w:rsidR="006516A2">
        <w:rPr>
          <w:rFonts w:ascii="Myriad Pro" w:hAnsi="Myriad Pro" w:cs="Arial"/>
          <w:sz w:val="18"/>
          <w:szCs w:val="18"/>
        </w:rPr>
        <w:t>de contacto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214AD0" w:rsidP="00263443">
      <w:pPr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29" o:spid="_x0000_s1050" type="#_x0000_t32" style="position:absolute;margin-left:113.5pt;margin-top:10.45pt;width:369.4pt;height:0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5/HwIAAD4EAAAOAAAAZHJzL2Uyb0RvYy54bWysU9tu2zAMfR+wfxD0nvpSJ0u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"/>
        </w:pict>
      </w:r>
      <w:r w:rsidR="00263443" w:rsidRPr="006516A2">
        <w:rPr>
          <w:rFonts w:ascii="Myriad Pro" w:hAnsi="Myriad Pro" w:cs="Arial"/>
          <w:sz w:val="18"/>
          <w:szCs w:val="18"/>
        </w:rPr>
        <w:t>Correo electrónico personal:</w:t>
      </w:r>
    </w:p>
    <w:p w:rsidR="006516A2" w:rsidRPr="006516A2" w:rsidRDefault="00214AD0" w:rsidP="006516A2">
      <w:pPr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pict>
          <v:shape id="AutoShape 270" o:spid="_x0000_s1049" type="#_x0000_t32" style="position:absolute;margin-left:231.3pt;margin-top:10.55pt;width:251.6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"/>
        </w:pict>
      </w:r>
      <w:r w:rsidR="006516A2">
        <w:rPr>
          <w:rFonts w:ascii="Myriad Pro" w:hAnsi="Myriad Pro" w:cs="Arial"/>
          <w:sz w:val="18"/>
          <w:szCs w:val="18"/>
        </w:rPr>
        <w:t>¿Ha participado previamente en actividades de CEFIR?</w:t>
      </w:r>
      <w:r w:rsidR="006516A2" w:rsidRPr="006516A2">
        <w:rPr>
          <w:rFonts w:ascii="Myriad Pro" w:hAnsi="Myriad Pro" w:cs="Arial"/>
          <w:sz w:val="18"/>
          <w:szCs w:val="18"/>
        </w:rPr>
        <w:t>:</w: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Área de formación académica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Universitaria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No universitaria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Técnica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Posgrado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Doctorado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53661D" w:rsidRDefault="0053661D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Actividad laboral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 xml:space="preserve">Organización 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Tipo de actividad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Carga horaria semanal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FA14CE" w:rsidRDefault="00FA14CE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Idiomas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Inglés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Portugués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Francés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Alemán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8407D3" w:rsidRPr="006516A2" w:rsidRDefault="00214AD0" w:rsidP="000D7AA8">
      <w:pPr>
        <w:rPr>
          <w:rFonts w:ascii="Myriad Pro" w:hAnsi="Myriad Pro" w:cs="Arial"/>
          <w:sz w:val="18"/>
          <w:szCs w:val="18"/>
        </w:rPr>
      </w:pPr>
      <w:r w:rsidRPr="00214AD0">
        <w:rPr>
          <w:rFonts w:ascii="Myriad Pro" w:hAnsi="Myriad Pro" w:cs="Arial"/>
          <w:noProof/>
          <w:sz w:val="18"/>
          <w:szCs w:val="18"/>
          <w:lang w:val="en-US"/>
        </w:rPr>
        <w:lastRenderedPageBreak/>
        <w:pict>
          <v:shape id="AutoShape 268" o:spid="_x0000_s1048" type="#_x0000_t32" style="position:absolute;margin-left:1.05pt;margin-top:15.35pt;width:482.25pt;height:0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S3BIQIAAD8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" strokeweight="1.5pt"/>
        </w:pict>
      </w: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0D7AA8" w:rsidRPr="006516A2" w:rsidRDefault="000D7AA8" w:rsidP="00760DF6">
      <w:pPr>
        <w:rPr>
          <w:rFonts w:ascii="Myriad Pro" w:hAnsi="Myriad Pro" w:cs="Arial"/>
          <w:b/>
          <w:sz w:val="18"/>
          <w:szCs w:val="18"/>
        </w:rPr>
      </w:pPr>
    </w:p>
    <w:p w:rsidR="00760DF6" w:rsidRPr="006516A2" w:rsidRDefault="00214AD0" w:rsidP="00760DF6">
      <w:pPr>
        <w:rPr>
          <w:rFonts w:ascii="Myriad Pro" w:hAnsi="Myriad Pro" w:cs="Arial"/>
          <w:b/>
          <w:sz w:val="18"/>
          <w:szCs w:val="18"/>
        </w:rPr>
      </w:pPr>
      <w:r w:rsidRPr="00214AD0">
        <w:rPr>
          <w:rFonts w:ascii="Myriad Pro" w:hAnsi="Myriad Pro" w:cs="Arial"/>
          <w:b/>
          <w:noProof/>
          <w:sz w:val="18"/>
          <w:szCs w:val="18"/>
          <w:lang w:val="en-US"/>
        </w:rPr>
        <w:pict>
          <v:group id="Group 295" o:spid="_x0000_s1047" style="position:absolute;margin-left:1.05pt;margin-top:19.75pt;width:213pt;height:36.1pt;z-index:-251636736" coordorigin="5865,8174" coordsize="4260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">
            <v:rect id="Rectangle 296" o:spid="_x0000_s1027" style="position:absolute;left:5865;top:8174;width:198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<v:rect id="Rectangle 297" o:spid="_x0000_s1028" style="position:absolute;left:7845;top:8174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<v:rect id="Rectangle 298" o:spid="_x0000_s1029" style="position:absolute;left:8985;top:8174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<v:rect id="Rectangle 299" o:spid="_x0000_s1030" style="position:absolute;left:7845;top:8535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<v:rect id="Rectangle 300" o:spid="_x0000_s1031" style="position:absolute;left:8985;top:8535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</v:group>
        </w:pict>
      </w:r>
      <w:r w:rsidR="00760DF6" w:rsidRPr="006516A2">
        <w:rPr>
          <w:rFonts w:ascii="Myriad Pro" w:hAnsi="Myriad Pro" w:cs="Arial"/>
          <w:b/>
          <w:sz w:val="18"/>
          <w:szCs w:val="18"/>
        </w:rPr>
        <w:t>¿Posee experiencia en E-</w:t>
      </w:r>
      <w:proofErr w:type="spellStart"/>
      <w:r w:rsidR="00760DF6" w:rsidRPr="006516A2">
        <w:rPr>
          <w:rFonts w:ascii="Myriad Pro" w:hAnsi="Myriad Pro" w:cs="Arial"/>
          <w:b/>
          <w:sz w:val="18"/>
          <w:szCs w:val="18"/>
        </w:rPr>
        <w:t>learning</w:t>
      </w:r>
      <w:proofErr w:type="spellEnd"/>
      <w:r w:rsidR="00760DF6" w:rsidRPr="006516A2">
        <w:rPr>
          <w:rFonts w:ascii="Myriad Pro" w:hAnsi="Myriad Pro" w:cs="Arial"/>
          <w:b/>
          <w:sz w:val="18"/>
          <w:szCs w:val="18"/>
        </w:rPr>
        <w:t xml:space="preserve"> (formación a través de Internet)?</w:t>
      </w:r>
    </w:p>
    <w:p w:rsidR="00760DF6" w:rsidRPr="006516A2" w:rsidRDefault="00760DF6" w:rsidP="00760DF6">
      <w:pPr>
        <w:rPr>
          <w:rFonts w:ascii="Myriad Pro" w:hAnsi="Myriad Pro" w:cs="Arial"/>
          <w:sz w:val="20"/>
          <w:szCs w:val="20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Respuesta 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     </w:t>
      </w:r>
      <w:r w:rsidRPr="006516A2">
        <w:rPr>
          <w:rFonts w:ascii="Myriad Pro" w:hAnsi="Myriad Pro" w:cs="Arial"/>
          <w:sz w:val="20"/>
          <w:szCs w:val="20"/>
        </w:rPr>
        <w:t>Si                       No</w:t>
      </w:r>
      <w:r w:rsidRPr="006516A2">
        <w:rPr>
          <w:rFonts w:ascii="Myriad Pro" w:hAnsi="Myriad Pro" w:cs="Arial"/>
          <w:sz w:val="20"/>
          <w:szCs w:val="20"/>
        </w:rPr>
        <w:tab/>
        <w:t xml:space="preserve">                </w:t>
      </w:r>
    </w:p>
    <w:p w:rsidR="00760DF6" w:rsidRPr="006516A2" w:rsidRDefault="00760DF6" w:rsidP="00760DF6">
      <w:pPr>
        <w:rPr>
          <w:rFonts w:ascii="Myriad Pro" w:hAnsi="Myriad Pro" w:cs="Arial"/>
          <w:sz w:val="20"/>
          <w:szCs w:val="20"/>
        </w:rPr>
      </w:pPr>
    </w:p>
    <w:p w:rsidR="00760DF6" w:rsidRDefault="00760DF6" w:rsidP="00760DF6">
      <w:pPr>
        <w:rPr>
          <w:rFonts w:ascii="Myriad Pro" w:hAnsi="Myriad Pro" w:cs="Arial"/>
          <w:b/>
          <w:sz w:val="18"/>
          <w:szCs w:val="18"/>
        </w:rPr>
      </w:pPr>
    </w:p>
    <w:p w:rsidR="00760DF6" w:rsidRPr="006516A2" w:rsidRDefault="00214AD0" w:rsidP="00760DF6">
      <w:pPr>
        <w:rPr>
          <w:rFonts w:ascii="Myriad Pro" w:hAnsi="Myriad Pro" w:cs="Arial"/>
          <w:b/>
          <w:sz w:val="18"/>
          <w:szCs w:val="18"/>
        </w:rPr>
      </w:pPr>
      <w:r w:rsidRPr="00214AD0">
        <w:rPr>
          <w:rFonts w:ascii="Myriad Pro" w:hAnsi="Myriad Pro" w:cs="Arial"/>
          <w:b/>
          <w:noProof/>
          <w:sz w:val="18"/>
          <w:szCs w:val="18"/>
          <w:lang w:val="en-US"/>
        </w:rPr>
        <w:pict>
          <v:group id="Group 289" o:spid="_x0000_s1041" style="position:absolute;margin-left:1.05pt;margin-top:19.75pt;width:213pt;height:36.1pt;z-index:-251638784" coordorigin="5865,8174" coordsize="4260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">
            <v:rect id="Rectangle 290" o:spid="_x0000_s1046" style="position:absolute;left:5865;top:8174;width:198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<v:rect id="Rectangle 291" o:spid="_x0000_s1045" style="position:absolute;left:7845;top:8174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<v:rect id="Rectangle 292" o:spid="_x0000_s1044" style="position:absolute;left:8985;top:8174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<v:rect id="Rectangle 293" o:spid="_x0000_s1043" style="position:absolute;left:7845;top:8535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<v:rect id="Rectangle 294" o:spid="_x0000_s1042" style="position:absolute;left:8985;top:8535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</v:group>
        </w:pict>
      </w:r>
      <w:proofErr w:type="gramStart"/>
      <w:r w:rsidR="00760DF6" w:rsidRPr="006516A2">
        <w:rPr>
          <w:rFonts w:ascii="Myriad Pro" w:hAnsi="Myriad Pro" w:cs="Arial"/>
          <w:b/>
          <w:sz w:val="18"/>
          <w:szCs w:val="18"/>
        </w:rPr>
        <w:t>¿</w:t>
      </w:r>
      <w:r w:rsidR="00760DF6" w:rsidRPr="00760DF6">
        <w:rPr>
          <w:rFonts w:ascii="Myriad Pro" w:hAnsi="Myriad Pro" w:cs="Arial"/>
          <w:b/>
          <w:sz w:val="18"/>
          <w:szCs w:val="18"/>
        </w:rPr>
        <w:t xml:space="preserve"> </w:t>
      </w:r>
      <w:r w:rsidR="00760DF6">
        <w:rPr>
          <w:rFonts w:ascii="Myriad Pro" w:hAnsi="Myriad Pro" w:cs="Arial"/>
          <w:b/>
          <w:sz w:val="18"/>
          <w:szCs w:val="18"/>
        </w:rPr>
        <w:t>Es</w:t>
      </w:r>
      <w:proofErr w:type="gramEnd"/>
      <w:r w:rsidR="00760DF6">
        <w:rPr>
          <w:rFonts w:ascii="Myriad Pro" w:hAnsi="Myriad Pro" w:cs="Arial"/>
          <w:b/>
          <w:sz w:val="18"/>
          <w:szCs w:val="18"/>
        </w:rPr>
        <w:t xml:space="preserve"> egresado/a de cursos de CEFIR? </w:t>
      </w:r>
    </w:p>
    <w:p w:rsidR="00760DF6" w:rsidRPr="006516A2" w:rsidRDefault="00760DF6" w:rsidP="00760DF6">
      <w:pPr>
        <w:rPr>
          <w:rFonts w:ascii="Myriad Pro" w:hAnsi="Myriad Pro" w:cs="Arial"/>
          <w:sz w:val="20"/>
          <w:szCs w:val="20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Respuesta 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     </w:t>
      </w:r>
      <w:r w:rsidRPr="006516A2">
        <w:rPr>
          <w:rFonts w:ascii="Myriad Pro" w:hAnsi="Myriad Pro" w:cs="Arial"/>
          <w:sz w:val="20"/>
          <w:szCs w:val="20"/>
        </w:rPr>
        <w:t>Si                       No</w:t>
      </w:r>
      <w:r w:rsidRPr="006516A2">
        <w:rPr>
          <w:rFonts w:ascii="Myriad Pro" w:hAnsi="Myriad Pro" w:cs="Arial"/>
          <w:sz w:val="20"/>
          <w:szCs w:val="20"/>
        </w:rPr>
        <w:tab/>
        <w:t xml:space="preserve">                </w:t>
      </w:r>
    </w:p>
    <w:p w:rsidR="00760DF6" w:rsidRPr="006516A2" w:rsidRDefault="00760DF6" w:rsidP="00760DF6">
      <w:pPr>
        <w:rPr>
          <w:rFonts w:ascii="Myriad Pro" w:hAnsi="Myriad Pro" w:cs="Arial"/>
          <w:sz w:val="20"/>
          <w:szCs w:val="20"/>
        </w:rPr>
      </w:pPr>
    </w:p>
    <w:p w:rsidR="006516A2" w:rsidRDefault="00760DF6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En caso afirmativo indique los cursos que realizó</w:t>
      </w:r>
      <w:r w:rsidR="006516A2" w:rsidRPr="006516A2">
        <w:rPr>
          <w:rFonts w:ascii="Myriad Pro" w:hAnsi="Myriad Pro" w:cs="Arial"/>
          <w:b/>
          <w:sz w:val="18"/>
          <w:szCs w:val="18"/>
        </w:rPr>
        <w:t>:</w:t>
      </w:r>
    </w:p>
    <w:p w:rsidR="00760DF6" w:rsidRPr="006516A2" w:rsidRDefault="00760DF6" w:rsidP="000D7AA8">
      <w:pPr>
        <w:rPr>
          <w:rFonts w:ascii="Myriad Pro" w:hAnsi="Myriad Pro" w:cs="Arial"/>
          <w:b/>
          <w:sz w:val="18"/>
          <w:szCs w:val="18"/>
        </w:rPr>
      </w:pPr>
    </w:p>
    <w:p w:rsidR="00760DF6" w:rsidRDefault="00214AD0" w:rsidP="006516A2">
      <w:pPr>
        <w:rPr>
          <w:rFonts w:ascii="Myriad Pro" w:hAnsi="Myriad Pro" w:cs="Arial"/>
          <w:b/>
          <w:sz w:val="18"/>
          <w:szCs w:val="18"/>
        </w:rPr>
      </w:pPr>
      <w:r w:rsidRPr="00214AD0">
        <w:rPr>
          <w:rFonts w:ascii="Myriad Pro" w:hAnsi="Myriad Pro" w:cs="Arial"/>
          <w:b/>
          <w:noProof/>
          <w:sz w:val="18"/>
          <w:szCs w:val="18"/>
          <w:lang w:val="en-US"/>
        </w:rPr>
        <w:pict>
          <v:shape id="AutoShape 279" o:spid="_x0000_s1040" type="#_x0000_t32" style="position:absolute;margin-left:-2.45pt;margin-top:3.6pt;width:482.25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nmxIwIAAEA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"/>
        </w:pict>
      </w:r>
    </w:p>
    <w:p w:rsidR="00760DF6" w:rsidRDefault="00214AD0" w:rsidP="006516A2">
      <w:pPr>
        <w:rPr>
          <w:rFonts w:ascii="Myriad Pro" w:hAnsi="Myriad Pro" w:cs="Arial"/>
          <w:b/>
          <w:sz w:val="18"/>
          <w:szCs w:val="18"/>
        </w:rPr>
      </w:pPr>
      <w:r w:rsidRPr="00214AD0">
        <w:rPr>
          <w:rFonts w:ascii="Myriad Pro" w:hAnsi="Myriad Pro" w:cs="Arial"/>
          <w:b/>
          <w:noProof/>
          <w:sz w:val="18"/>
          <w:szCs w:val="18"/>
          <w:lang w:val="en-US"/>
        </w:rPr>
        <w:pict>
          <v:shape id="AutoShape 281" o:spid="_x0000_s1039" type="#_x0000_t32" style="position:absolute;margin-left:-5.95pt;margin-top:13.2pt;width:482.25pt;height: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"/>
        </w:pict>
      </w:r>
    </w:p>
    <w:p w:rsidR="00760DF6" w:rsidRDefault="00760DF6" w:rsidP="00760DF6">
      <w:pPr>
        <w:rPr>
          <w:rFonts w:ascii="Myriad Pro" w:hAnsi="Myriad Pro" w:cs="Arial"/>
          <w:b/>
          <w:sz w:val="18"/>
          <w:szCs w:val="18"/>
        </w:rPr>
      </w:pPr>
    </w:p>
    <w:p w:rsidR="00760DF6" w:rsidRDefault="00760DF6" w:rsidP="00760DF6">
      <w:pPr>
        <w:rPr>
          <w:rFonts w:ascii="Myriad Pro" w:hAnsi="Myriad Pro" w:cs="Arial"/>
          <w:b/>
          <w:sz w:val="18"/>
          <w:szCs w:val="18"/>
        </w:rPr>
      </w:pPr>
    </w:p>
    <w:p w:rsidR="00760DF6" w:rsidRPr="006516A2" w:rsidRDefault="00214AD0" w:rsidP="00760DF6">
      <w:pPr>
        <w:rPr>
          <w:rFonts w:ascii="Myriad Pro" w:hAnsi="Myriad Pro" w:cs="Arial"/>
          <w:b/>
          <w:sz w:val="18"/>
          <w:szCs w:val="18"/>
        </w:rPr>
      </w:pPr>
      <w:r w:rsidRPr="00214AD0">
        <w:rPr>
          <w:rFonts w:ascii="Myriad Pro" w:hAnsi="Myriad Pro" w:cs="Arial"/>
          <w:b/>
          <w:noProof/>
          <w:sz w:val="18"/>
          <w:szCs w:val="18"/>
          <w:lang w:val="en-US"/>
        </w:rPr>
        <w:pict>
          <v:group id="Group 301" o:spid="_x0000_s1033" style="position:absolute;margin-left:1.05pt;margin-top:19.75pt;width:213pt;height:36.1pt;z-index:-251634688" coordorigin="5865,8174" coordsize="4260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">
            <v:rect id="Rectangle 302" o:spid="_x0000_s1038" style="position:absolute;left:5865;top:8174;width:198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<v:rect id="Rectangle 303" o:spid="_x0000_s1037" style="position:absolute;left:7845;top:8174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<v:rect id="Rectangle 304" o:spid="_x0000_s1036" style="position:absolute;left:8985;top:8174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<v:rect id="Rectangle 305" o:spid="_x0000_s1035" style="position:absolute;left:7845;top:8535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<v:rect id="Rectangle 306" o:spid="_x0000_s1034" style="position:absolute;left:8985;top:8535;width:1140;height:3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</v:group>
        </w:pict>
      </w:r>
      <w:r w:rsidR="00760DF6" w:rsidRPr="006516A2">
        <w:rPr>
          <w:rFonts w:ascii="Myriad Pro" w:hAnsi="Myriad Pro" w:cs="Arial"/>
          <w:b/>
          <w:sz w:val="18"/>
          <w:szCs w:val="18"/>
        </w:rPr>
        <w:t>¿</w:t>
      </w:r>
      <w:r w:rsidR="00760DF6">
        <w:rPr>
          <w:rFonts w:ascii="Myriad Pro" w:hAnsi="Myriad Pro" w:cs="Arial"/>
          <w:b/>
          <w:sz w:val="18"/>
          <w:szCs w:val="18"/>
        </w:rPr>
        <w:t xml:space="preserve">Solicita beca parcial por ser </w:t>
      </w:r>
      <w:proofErr w:type="spellStart"/>
      <w:r w:rsidR="00760DF6">
        <w:rPr>
          <w:rFonts w:ascii="Myriad Pro" w:hAnsi="Myriad Pro" w:cs="Arial"/>
          <w:b/>
          <w:sz w:val="18"/>
          <w:szCs w:val="18"/>
        </w:rPr>
        <w:t>Alumni</w:t>
      </w:r>
      <w:proofErr w:type="spellEnd"/>
      <w:r w:rsidR="00760DF6">
        <w:rPr>
          <w:rFonts w:ascii="Myriad Pro" w:hAnsi="Myriad Pro" w:cs="Arial"/>
          <w:b/>
          <w:sz w:val="18"/>
          <w:szCs w:val="18"/>
        </w:rPr>
        <w:t xml:space="preserve"> CEFIR? </w:t>
      </w:r>
    </w:p>
    <w:p w:rsidR="00760DF6" w:rsidRPr="006516A2" w:rsidRDefault="00760DF6" w:rsidP="00760DF6">
      <w:pPr>
        <w:rPr>
          <w:rFonts w:ascii="Myriad Pro" w:hAnsi="Myriad Pro" w:cs="Arial"/>
          <w:sz w:val="20"/>
          <w:szCs w:val="20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Respuesta 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     </w:t>
      </w:r>
      <w:r w:rsidRPr="006516A2">
        <w:rPr>
          <w:rFonts w:ascii="Myriad Pro" w:hAnsi="Myriad Pro" w:cs="Arial"/>
          <w:sz w:val="20"/>
          <w:szCs w:val="20"/>
        </w:rPr>
        <w:t>Si                   No</w:t>
      </w:r>
      <w:r w:rsidRPr="006516A2">
        <w:rPr>
          <w:rFonts w:ascii="Myriad Pro" w:hAnsi="Myriad Pro" w:cs="Arial"/>
          <w:sz w:val="20"/>
          <w:szCs w:val="20"/>
        </w:rPr>
        <w:tab/>
        <w:t xml:space="preserve">                </w:t>
      </w:r>
    </w:p>
    <w:p w:rsidR="00760DF6" w:rsidRPr="006516A2" w:rsidRDefault="00760DF6" w:rsidP="00760DF6">
      <w:pPr>
        <w:rPr>
          <w:rFonts w:ascii="Myriad Pro" w:hAnsi="Myriad Pro" w:cs="Arial"/>
          <w:sz w:val="20"/>
          <w:szCs w:val="20"/>
        </w:rPr>
      </w:pPr>
    </w:p>
    <w:p w:rsidR="00760DF6" w:rsidRDefault="00760DF6" w:rsidP="006516A2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214AD0" w:rsidP="00760DF6">
      <w:pPr>
        <w:rPr>
          <w:rFonts w:ascii="Myriad Pro" w:hAnsi="Myriad Pro" w:cs="Arial"/>
          <w:b/>
          <w:sz w:val="18"/>
          <w:szCs w:val="18"/>
        </w:rPr>
      </w:pPr>
      <w:r w:rsidRPr="00214AD0">
        <w:rPr>
          <w:rFonts w:ascii="Myriad Pro" w:hAnsi="Myriad Pro" w:cs="Arial"/>
          <w:b/>
          <w:noProof/>
          <w:sz w:val="18"/>
          <w:szCs w:val="18"/>
          <w:lang w:val="en-US"/>
        </w:rPr>
        <w:pict>
          <v:shape id="AutoShape 307" o:spid="_x0000_s1032" type="#_x0000_t32" style="position:absolute;margin-left:-2.45pt;margin-top:-115.45pt;width:482.25pt;height:.0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"/>
        </w:pict>
      </w:r>
    </w:p>
    <w:p w:rsidR="00760DF6" w:rsidRPr="006516A2" w:rsidRDefault="00760DF6" w:rsidP="00760DF6">
      <w:pPr>
        <w:rPr>
          <w:rFonts w:ascii="Myriad Pro" w:hAnsi="Myriad Pro" w:cs="Arial"/>
          <w:b/>
          <w:sz w:val="18"/>
          <w:szCs w:val="18"/>
        </w:rPr>
      </w:pPr>
    </w:p>
    <w:sectPr w:rsidR="00760DF6" w:rsidRPr="006516A2" w:rsidSect="00135824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141" w:rsidRDefault="007F1141" w:rsidP="00A234D9">
      <w:pPr>
        <w:spacing w:after="0" w:line="240" w:lineRule="auto"/>
      </w:pPr>
      <w:r>
        <w:separator/>
      </w:r>
    </w:p>
  </w:endnote>
  <w:endnote w:type="continuationSeparator" w:id="0">
    <w:p w:rsidR="007F1141" w:rsidRDefault="007F1141" w:rsidP="00A2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F59" w:rsidRDefault="00681F59">
    <w:pPr>
      <w:pStyle w:val="Piedepgina"/>
    </w:pPr>
  </w:p>
  <w:p w:rsidR="00681F59" w:rsidRDefault="00681F5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141" w:rsidRDefault="007F1141" w:rsidP="00A234D9">
      <w:pPr>
        <w:spacing w:after="0" w:line="240" w:lineRule="auto"/>
      </w:pPr>
      <w:r>
        <w:separator/>
      </w:r>
    </w:p>
  </w:footnote>
  <w:footnote w:type="continuationSeparator" w:id="0">
    <w:p w:rsidR="007F1141" w:rsidRDefault="007F1141" w:rsidP="00A2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4D9" w:rsidRDefault="00465DA1">
    <w:pPr>
      <w:pStyle w:val="Encabezado"/>
    </w:pPr>
    <w:r>
      <w:rPr>
        <w:noProof/>
        <w:lang w:eastAsia="es-UY"/>
      </w:rPr>
      <w:drawing>
        <wp:inline distT="0" distB="0" distL="0" distR="0">
          <wp:extent cx="6835140" cy="640080"/>
          <wp:effectExtent l="19050" t="0" r="3810" b="0"/>
          <wp:docPr id="1" name="Imagen 1" descr="cabez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17EBC"/>
    <w:rsid w:val="00007D83"/>
    <w:rsid w:val="000754C7"/>
    <w:rsid w:val="0009686F"/>
    <w:rsid w:val="000D7AA8"/>
    <w:rsid w:val="0011753C"/>
    <w:rsid w:val="00117C1B"/>
    <w:rsid w:val="00135824"/>
    <w:rsid w:val="00156362"/>
    <w:rsid w:val="001C65DE"/>
    <w:rsid w:val="002051BD"/>
    <w:rsid w:val="00211DF9"/>
    <w:rsid w:val="00214AD0"/>
    <w:rsid w:val="00232272"/>
    <w:rsid w:val="00263443"/>
    <w:rsid w:val="00275D5D"/>
    <w:rsid w:val="00352BE5"/>
    <w:rsid w:val="003935CB"/>
    <w:rsid w:val="00465DA1"/>
    <w:rsid w:val="00487BA7"/>
    <w:rsid w:val="004A5164"/>
    <w:rsid w:val="00535C40"/>
    <w:rsid w:val="00535D93"/>
    <w:rsid w:val="0053661D"/>
    <w:rsid w:val="005601B5"/>
    <w:rsid w:val="00564A43"/>
    <w:rsid w:val="0059029F"/>
    <w:rsid w:val="005A55AF"/>
    <w:rsid w:val="005B0177"/>
    <w:rsid w:val="00601276"/>
    <w:rsid w:val="00617EBC"/>
    <w:rsid w:val="006516A2"/>
    <w:rsid w:val="00681F59"/>
    <w:rsid w:val="00692A34"/>
    <w:rsid w:val="006A5E51"/>
    <w:rsid w:val="006B684F"/>
    <w:rsid w:val="006C08B9"/>
    <w:rsid w:val="006C78DA"/>
    <w:rsid w:val="006F18C8"/>
    <w:rsid w:val="00705D31"/>
    <w:rsid w:val="00760DF6"/>
    <w:rsid w:val="00765C52"/>
    <w:rsid w:val="007F1141"/>
    <w:rsid w:val="0081452B"/>
    <w:rsid w:val="008407D3"/>
    <w:rsid w:val="008566EC"/>
    <w:rsid w:val="00881DDB"/>
    <w:rsid w:val="00897D64"/>
    <w:rsid w:val="008B2388"/>
    <w:rsid w:val="008D7CE0"/>
    <w:rsid w:val="00967FD5"/>
    <w:rsid w:val="009C0890"/>
    <w:rsid w:val="009F52BA"/>
    <w:rsid w:val="00A034A9"/>
    <w:rsid w:val="00A234D9"/>
    <w:rsid w:val="00A23710"/>
    <w:rsid w:val="00A412CB"/>
    <w:rsid w:val="00AD08D1"/>
    <w:rsid w:val="00B965BA"/>
    <w:rsid w:val="00CD4546"/>
    <w:rsid w:val="00D16F93"/>
    <w:rsid w:val="00D618AE"/>
    <w:rsid w:val="00DA7AF8"/>
    <w:rsid w:val="00EB292F"/>
    <w:rsid w:val="00EB3268"/>
    <w:rsid w:val="00ED3DBB"/>
    <w:rsid w:val="00F13027"/>
    <w:rsid w:val="00FA14CE"/>
    <w:rsid w:val="00FA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288"/>
        <o:r id="V:Rule2" type="connector" idref="#AutoShape 269"/>
        <o:r id="V:Rule3" type="connector" idref="#AutoShape 221"/>
        <o:r id="V:Rule4" type="connector" idref="#AutoShape 222"/>
        <o:r id="V:Rule5" type="connector" idref="#AutoShape 223"/>
        <o:r id="V:Rule6" type="connector" idref="#AutoShape 225"/>
        <o:r id="V:Rule7" type="connector" idref="#AutoShape 224"/>
        <o:r id="V:Rule8" type="connector" idref="#AutoShape 234"/>
        <o:r id="V:Rule9" type="connector" idref="#AutoShape 226"/>
        <o:r id="V:Rule10" type="connector" idref="#AutoShape 227"/>
        <o:r id="V:Rule11" type="connector" idref="#AutoShape 229"/>
        <o:r id="V:Rule12" type="connector" idref="#AutoShape 270"/>
        <o:r id="V:Rule13" type="connector" idref="#AutoShape 268"/>
        <o:r id="V:Rule14" type="connector" idref="#AutoShape 279"/>
        <o:r id="V:Rule15" type="connector" idref="#AutoShape 281"/>
        <o:r id="V:Rule16" type="connector" idref="#AutoShape 30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4D9"/>
  </w:style>
  <w:style w:type="paragraph" w:styleId="Piedepgina">
    <w:name w:val="footer"/>
    <w:basedOn w:val="Normal"/>
    <w:link w:val="Piedepgina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D9"/>
  </w:style>
  <w:style w:type="paragraph" w:styleId="Textodeglobo">
    <w:name w:val="Balloon Text"/>
    <w:basedOn w:val="Normal"/>
    <w:link w:val="TextodegloboC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B2388"/>
    <w:rPr>
      <w:color w:val="0000FF"/>
      <w:u w:val="single"/>
    </w:rPr>
  </w:style>
  <w:style w:type="paragraph" w:styleId="Sinespaciado">
    <w:name w:val="No Spacing"/>
    <w:uiPriority w:val="1"/>
    <w:qFormat/>
    <w:rsid w:val="006516A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4D9"/>
  </w:style>
  <w:style w:type="paragraph" w:styleId="Footer">
    <w:name w:val="footer"/>
    <w:basedOn w:val="Normal"/>
    <w:link w:val="FooterCh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4D9"/>
  </w:style>
  <w:style w:type="paragraph" w:styleId="BalloonText">
    <w:name w:val="Balloon Text"/>
    <w:basedOn w:val="Normal"/>
    <w:link w:val="BalloonTextCh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B2388"/>
    <w:rPr>
      <w:color w:val="0000FF"/>
      <w:u w:val="single"/>
    </w:rPr>
  </w:style>
  <w:style w:type="paragraph" w:styleId="NoSpacing">
    <w:name w:val="No Spacing"/>
    <w:uiPriority w:val="1"/>
    <w:qFormat/>
    <w:rsid w:val="006516A2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65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-2010\RESPALDO\respaldo15agosto\KINGSTON%20urDrive%20(F)\FO-FO-2012\Inscripcion%20de%20participantes%20FoF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Inscripcion de participantes FoFo</Template>
  <TotalTime>2</TotalTime>
  <Pages>2</Pages>
  <Words>196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3</cp:revision>
  <cp:lastPrinted>2015-06-26T14:19:00Z</cp:lastPrinted>
  <dcterms:created xsi:type="dcterms:W3CDTF">2015-09-04T11:23:00Z</dcterms:created>
  <dcterms:modified xsi:type="dcterms:W3CDTF">2015-09-04T14:54:00Z</dcterms:modified>
</cp:coreProperties>
</file>